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10A46" w14:textId="77777777" w:rsidR="00330963" w:rsidRDefault="00000000" w:rsidP="00413C1E">
      <w:pPr>
        <w:jc w:val="center"/>
      </w:pPr>
      <w:r>
        <w:pict w14:anchorId="059446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75pt;height:168pt">
            <v:imagedata r:id="rId5" o:title="NYT LOGO"/>
          </v:shape>
        </w:pict>
      </w:r>
    </w:p>
    <w:p w14:paraId="0523EE09" w14:textId="77777777" w:rsidR="00330963" w:rsidRDefault="00330963" w:rsidP="00330963"/>
    <w:p w14:paraId="4E6F7123" w14:textId="77777777" w:rsidR="003D2383" w:rsidRDefault="003D2383" w:rsidP="00FF6402">
      <w:pPr>
        <w:jc w:val="center"/>
        <w:rPr>
          <w:sz w:val="28"/>
          <w:szCs w:val="28"/>
        </w:rPr>
      </w:pPr>
    </w:p>
    <w:p w14:paraId="24542974" w14:textId="77777777" w:rsidR="00FF6402" w:rsidRDefault="00CB0B37" w:rsidP="00CB0B37">
      <w:pPr>
        <w:rPr>
          <w:rFonts w:ascii="Times New Roman" w:hAnsi="Times New Roman" w:cs="Times New Roman"/>
          <w:b/>
          <w:sz w:val="32"/>
          <w:szCs w:val="32"/>
        </w:rPr>
      </w:pPr>
      <w:r w:rsidRPr="00CB0B37">
        <w:rPr>
          <w:rFonts w:ascii="Times New Roman" w:hAnsi="Times New Roman" w:cs="Times New Roman"/>
          <w:b/>
          <w:sz w:val="32"/>
          <w:szCs w:val="32"/>
        </w:rPr>
        <w:t>Tillæg til Vedtægter for Vallensbæk Gymnastik</w:t>
      </w:r>
    </w:p>
    <w:p w14:paraId="4BC70388" w14:textId="77777777" w:rsidR="00CB0B37" w:rsidRDefault="00CB0B37" w:rsidP="00CB0B37">
      <w:pPr>
        <w:rPr>
          <w:rFonts w:ascii="Times New Roman" w:hAnsi="Times New Roman" w:cs="Times New Roman"/>
          <w:b/>
          <w:sz w:val="32"/>
          <w:szCs w:val="32"/>
        </w:rPr>
      </w:pPr>
    </w:p>
    <w:p w14:paraId="2CDF61AF" w14:textId="77777777" w:rsidR="00CB0B37" w:rsidRPr="00CB0B37" w:rsidRDefault="00CB0B37" w:rsidP="00CB0B37">
      <w:pPr>
        <w:rPr>
          <w:rFonts w:ascii="Times New Roman" w:hAnsi="Times New Roman" w:cs="Times New Roman"/>
          <w:sz w:val="32"/>
          <w:szCs w:val="32"/>
        </w:rPr>
      </w:pPr>
      <w:r w:rsidRPr="00CB0B37">
        <w:rPr>
          <w:rFonts w:ascii="Times New Roman" w:hAnsi="Times New Roman" w:cs="Times New Roman"/>
          <w:sz w:val="32"/>
          <w:szCs w:val="32"/>
        </w:rPr>
        <w:t>På Generalforsamlingen den 31</w:t>
      </w:r>
      <w:r>
        <w:rPr>
          <w:rFonts w:ascii="Times New Roman" w:hAnsi="Times New Roman" w:cs="Times New Roman"/>
          <w:sz w:val="32"/>
          <w:szCs w:val="32"/>
        </w:rPr>
        <w:t>. m</w:t>
      </w:r>
      <w:r w:rsidRPr="00CB0B37">
        <w:rPr>
          <w:rFonts w:ascii="Times New Roman" w:hAnsi="Times New Roman" w:cs="Times New Roman"/>
          <w:sz w:val="32"/>
          <w:szCs w:val="32"/>
        </w:rPr>
        <w:t xml:space="preserve">arts </w:t>
      </w:r>
      <w:r>
        <w:rPr>
          <w:rFonts w:ascii="Times New Roman" w:hAnsi="Times New Roman" w:cs="Times New Roman"/>
          <w:sz w:val="32"/>
          <w:szCs w:val="32"/>
        </w:rPr>
        <w:t xml:space="preserve">2020, blev flg. indkomne forslag vedtaget: </w:t>
      </w:r>
    </w:p>
    <w:p w14:paraId="10B331EC" w14:textId="77777777" w:rsidR="00CB0B37" w:rsidRPr="00CB0B37" w:rsidRDefault="00CB0B37" w:rsidP="00CB0B37">
      <w:pPr>
        <w:rPr>
          <w:rFonts w:ascii="Times New Roman" w:hAnsi="Times New Roman" w:cs="Times New Roman"/>
          <w:sz w:val="32"/>
          <w:szCs w:val="32"/>
        </w:rPr>
      </w:pPr>
    </w:p>
    <w:p w14:paraId="458ED8D1" w14:textId="77777777" w:rsidR="00CB0B37" w:rsidRDefault="00CB0B37" w:rsidP="00CB0B37">
      <w:pPr>
        <w:rPr>
          <w:rFonts w:ascii="Times New Roman" w:hAnsi="Times New Roman" w:cs="Times New Roman"/>
          <w:sz w:val="32"/>
          <w:szCs w:val="32"/>
        </w:rPr>
      </w:pPr>
      <w:r w:rsidRPr="00CB0B37">
        <w:rPr>
          <w:rFonts w:ascii="Times New Roman" w:hAnsi="Times New Roman" w:cs="Times New Roman"/>
          <w:b/>
          <w:sz w:val="32"/>
          <w:szCs w:val="32"/>
        </w:rPr>
        <w:t>Navneændring</w:t>
      </w:r>
      <w:r w:rsidRPr="00CB0B37">
        <w:rPr>
          <w:rFonts w:ascii="Times New Roman" w:hAnsi="Times New Roman" w:cs="Times New Roman"/>
          <w:sz w:val="32"/>
          <w:szCs w:val="32"/>
        </w:rPr>
        <w:t>: Fra Vallensbæk Gymnastik til Vallensbæk Gymnastik &amp; Fitness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1420989A" w14:textId="77777777" w:rsidR="00CB0B37" w:rsidRDefault="00CB0B37" w:rsidP="00CB0B37">
      <w:pPr>
        <w:rPr>
          <w:rFonts w:ascii="Times New Roman" w:hAnsi="Times New Roman" w:cs="Times New Roman"/>
          <w:sz w:val="32"/>
          <w:szCs w:val="32"/>
        </w:rPr>
      </w:pPr>
    </w:p>
    <w:p w14:paraId="418B1B25" w14:textId="77777777" w:rsidR="00CB0B37" w:rsidRPr="00CB0B37" w:rsidRDefault="00CB0B37" w:rsidP="00CB0B37">
      <w:pPr>
        <w:rPr>
          <w:rFonts w:ascii="Times New Roman" w:hAnsi="Times New Roman" w:cs="Times New Roman"/>
          <w:b/>
          <w:sz w:val="32"/>
          <w:szCs w:val="32"/>
        </w:rPr>
      </w:pPr>
      <w:r w:rsidRPr="00CB0B37">
        <w:rPr>
          <w:rFonts w:ascii="Times New Roman" w:hAnsi="Times New Roman" w:cs="Times New Roman"/>
          <w:b/>
          <w:sz w:val="32"/>
          <w:szCs w:val="32"/>
        </w:rPr>
        <w:t>Generalforsamling:</w:t>
      </w:r>
    </w:p>
    <w:p w14:paraId="109D340F" w14:textId="77777777" w:rsidR="00CB0B37" w:rsidRDefault="00CB0B37" w:rsidP="00CB0B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Afvikling af den årlige generalforsamling online, såfremt forholdene taler herfor. </w:t>
      </w:r>
    </w:p>
    <w:p w14:paraId="79E2E036" w14:textId="77777777" w:rsidR="00CB0B37" w:rsidRDefault="00CB0B37" w:rsidP="00CB0B37">
      <w:pPr>
        <w:rPr>
          <w:rFonts w:ascii="Times New Roman" w:hAnsi="Times New Roman" w:cs="Times New Roman"/>
          <w:sz w:val="32"/>
          <w:szCs w:val="32"/>
        </w:rPr>
      </w:pPr>
    </w:p>
    <w:p w14:paraId="0FC083BD" w14:textId="77777777" w:rsidR="00CB0B37" w:rsidRDefault="00CB0B37" w:rsidP="00CB0B37">
      <w:pPr>
        <w:rPr>
          <w:rFonts w:ascii="Times New Roman" w:hAnsi="Times New Roman" w:cs="Times New Roman"/>
          <w:sz w:val="32"/>
          <w:szCs w:val="32"/>
        </w:rPr>
      </w:pPr>
    </w:p>
    <w:p w14:paraId="678A908C" w14:textId="77777777" w:rsidR="00CB0B37" w:rsidRDefault="00CB0B37" w:rsidP="00CB0B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Jette Lundgaard                                            Peter Møller</w:t>
      </w:r>
    </w:p>
    <w:p w14:paraId="49D82F1D" w14:textId="77777777" w:rsidR="00CB0B37" w:rsidRPr="00CB0B37" w:rsidRDefault="00CB0B37" w:rsidP="00CB0B37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Formand                                                        </w:t>
      </w:r>
      <w:r w:rsidR="00EA164D">
        <w:rPr>
          <w:rFonts w:ascii="Times New Roman" w:hAnsi="Times New Roman" w:cs="Times New Roman"/>
          <w:sz w:val="32"/>
          <w:szCs w:val="32"/>
        </w:rPr>
        <w:t>Di</w:t>
      </w:r>
      <w:r>
        <w:rPr>
          <w:rFonts w:ascii="Times New Roman" w:hAnsi="Times New Roman" w:cs="Times New Roman"/>
          <w:sz w:val="32"/>
          <w:szCs w:val="32"/>
        </w:rPr>
        <w:t xml:space="preserve">rigent        </w:t>
      </w:r>
    </w:p>
    <w:sectPr w:rsidR="00CB0B37" w:rsidRPr="00CB0B37" w:rsidSect="0044529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975DE0"/>
    <w:multiLevelType w:val="hybridMultilevel"/>
    <w:tmpl w:val="27CC45DC"/>
    <w:lvl w:ilvl="0" w:tplc="4E965E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793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71A3B"/>
    <w:rsid w:val="0001016C"/>
    <w:rsid w:val="00087785"/>
    <w:rsid w:val="000C1068"/>
    <w:rsid w:val="000C476E"/>
    <w:rsid w:val="000D3C8D"/>
    <w:rsid w:val="000F1405"/>
    <w:rsid w:val="00175422"/>
    <w:rsid w:val="00176BD9"/>
    <w:rsid w:val="001809C4"/>
    <w:rsid w:val="0020044A"/>
    <w:rsid w:val="00207D44"/>
    <w:rsid w:val="002401B5"/>
    <w:rsid w:val="002A3B52"/>
    <w:rsid w:val="002B3462"/>
    <w:rsid w:val="002E5400"/>
    <w:rsid w:val="002F4C74"/>
    <w:rsid w:val="00305AE7"/>
    <w:rsid w:val="00330963"/>
    <w:rsid w:val="003D2383"/>
    <w:rsid w:val="003E4D32"/>
    <w:rsid w:val="00413C1E"/>
    <w:rsid w:val="0044529A"/>
    <w:rsid w:val="00445425"/>
    <w:rsid w:val="004D6263"/>
    <w:rsid w:val="004E7EE1"/>
    <w:rsid w:val="00550B5D"/>
    <w:rsid w:val="00557E31"/>
    <w:rsid w:val="00592632"/>
    <w:rsid w:val="005928C2"/>
    <w:rsid w:val="00614BD4"/>
    <w:rsid w:val="0065024D"/>
    <w:rsid w:val="00683C0F"/>
    <w:rsid w:val="00686943"/>
    <w:rsid w:val="006977CE"/>
    <w:rsid w:val="006A1246"/>
    <w:rsid w:val="006A399B"/>
    <w:rsid w:val="006B4D74"/>
    <w:rsid w:val="006F2AC9"/>
    <w:rsid w:val="006F6164"/>
    <w:rsid w:val="00732DD7"/>
    <w:rsid w:val="00737746"/>
    <w:rsid w:val="007570AB"/>
    <w:rsid w:val="00786AA2"/>
    <w:rsid w:val="00790567"/>
    <w:rsid w:val="00790924"/>
    <w:rsid w:val="00791A9C"/>
    <w:rsid w:val="007B06A0"/>
    <w:rsid w:val="007C195C"/>
    <w:rsid w:val="007C486C"/>
    <w:rsid w:val="00813079"/>
    <w:rsid w:val="008616F3"/>
    <w:rsid w:val="008A0650"/>
    <w:rsid w:val="008E1E6D"/>
    <w:rsid w:val="00901375"/>
    <w:rsid w:val="00917E4D"/>
    <w:rsid w:val="009463F3"/>
    <w:rsid w:val="00973304"/>
    <w:rsid w:val="009D740A"/>
    <w:rsid w:val="00A04BD1"/>
    <w:rsid w:val="00A444BE"/>
    <w:rsid w:val="00A71A3B"/>
    <w:rsid w:val="00A86050"/>
    <w:rsid w:val="00AA0E85"/>
    <w:rsid w:val="00AD0B37"/>
    <w:rsid w:val="00B9052D"/>
    <w:rsid w:val="00BE32A0"/>
    <w:rsid w:val="00C06834"/>
    <w:rsid w:val="00C270FB"/>
    <w:rsid w:val="00C85110"/>
    <w:rsid w:val="00C9459F"/>
    <w:rsid w:val="00C96B00"/>
    <w:rsid w:val="00CB0B37"/>
    <w:rsid w:val="00D04C44"/>
    <w:rsid w:val="00D04F7E"/>
    <w:rsid w:val="00D10A2C"/>
    <w:rsid w:val="00D67827"/>
    <w:rsid w:val="00D86AFF"/>
    <w:rsid w:val="00E0161E"/>
    <w:rsid w:val="00E01D73"/>
    <w:rsid w:val="00E056BE"/>
    <w:rsid w:val="00E27080"/>
    <w:rsid w:val="00EA164D"/>
    <w:rsid w:val="00F56006"/>
    <w:rsid w:val="00F611E2"/>
    <w:rsid w:val="00F7684D"/>
    <w:rsid w:val="00F84159"/>
    <w:rsid w:val="00F934FE"/>
    <w:rsid w:val="00FF6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A5749"/>
  <w15:docId w15:val="{243FEC78-849F-49FD-A1EA-26E42CA0F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29A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F6402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6A39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sten\Downloads\Till&#230;g%20til%20Vedt&#230;gter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Tillæg til Vedtægter</Template>
  <TotalTime>1</TotalTime>
  <Pages>1</Pages>
  <Words>65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Brøndby Kommune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Carsten</dc:creator>
  <cp:lastModifiedBy>Carsten Berg</cp:lastModifiedBy>
  <cp:revision>1</cp:revision>
  <dcterms:created xsi:type="dcterms:W3CDTF">2023-05-13T18:08:00Z</dcterms:created>
  <dcterms:modified xsi:type="dcterms:W3CDTF">2023-05-13T18:09:00Z</dcterms:modified>
</cp:coreProperties>
</file>